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166A7" w14:textId="77777777" w:rsidR="002E0EEF" w:rsidRDefault="002E0EEF" w:rsidP="002E0EEF"/>
    <w:p w14:paraId="2B9C147F" w14:textId="77777777" w:rsidR="0026716B" w:rsidRDefault="0026716B" w:rsidP="002E0EEF"/>
    <w:p w14:paraId="1DCB217C" w14:textId="77777777" w:rsidR="0026716B" w:rsidRDefault="0026716B" w:rsidP="002E0EEF"/>
    <w:p w14:paraId="14D04141" w14:textId="77777777" w:rsidR="0026716B" w:rsidRDefault="0026716B" w:rsidP="002E0EEF"/>
    <w:p w14:paraId="14641EBA" w14:textId="77777777" w:rsidR="0026716B" w:rsidRDefault="0026716B" w:rsidP="002E0EEF"/>
    <w:p w14:paraId="5FFB7D51" w14:textId="77777777" w:rsidR="0026716B" w:rsidRDefault="0026716B" w:rsidP="002E0EEF"/>
    <w:p w14:paraId="4E036BA9" w14:textId="05059CB6" w:rsidR="0026716B" w:rsidRDefault="0026716B" w:rsidP="0026716B">
      <w:pPr>
        <w:rPr>
          <w:rFonts w:asciiTheme="majorHAnsi" w:hAnsiTheme="majorHAnsi"/>
        </w:rPr>
      </w:pPr>
      <w:r>
        <w:rPr>
          <w:rFonts w:asciiTheme="majorHAnsi" w:hAnsiTheme="majorHAnsi"/>
        </w:rPr>
        <w:t>Ref: SBA</w:t>
      </w:r>
      <w:r w:rsidR="00185A2E">
        <w:rPr>
          <w:rFonts w:asciiTheme="majorHAnsi" w:hAnsiTheme="majorHAnsi"/>
        </w:rPr>
        <w:t>/</w:t>
      </w:r>
      <w:r w:rsidR="001227EA">
        <w:rPr>
          <w:rFonts w:asciiTheme="majorHAnsi" w:hAnsiTheme="majorHAnsi"/>
        </w:rPr>
        <w:t>Prom</w:t>
      </w:r>
    </w:p>
    <w:p w14:paraId="74460710" w14:textId="77777777" w:rsidR="0026716B" w:rsidRDefault="0026716B" w:rsidP="0026716B">
      <w:pPr>
        <w:rPr>
          <w:rFonts w:asciiTheme="majorHAnsi" w:hAnsiTheme="majorHAnsi"/>
        </w:rPr>
      </w:pPr>
    </w:p>
    <w:p w14:paraId="4BDD9BFA" w14:textId="77777777" w:rsidR="00185A2E" w:rsidRDefault="00185A2E" w:rsidP="0026716B">
      <w:pPr>
        <w:rPr>
          <w:rFonts w:asciiTheme="majorHAnsi" w:hAnsiTheme="majorHAnsi"/>
        </w:rPr>
      </w:pPr>
    </w:p>
    <w:p w14:paraId="37E7D6F6" w14:textId="77777777" w:rsidR="001227EA" w:rsidRDefault="001227EA" w:rsidP="0026716B">
      <w:pPr>
        <w:rPr>
          <w:rFonts w:asciiTheme="majorHAnsi" w:hAnsiTheme="majorHAnsi"/>
          <w:sz w:val="24"/>
          <w:szCs w:val="24"/>
        </w:rPr>
      </w:pPr>
    </w:p>
    <w:p w14:paraId="48A2599D" w14:textId="3BF9D279" w:rsidR="0026716B" w:rsidRDefault="00840ED7" w:rsidP="002671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Friday </w:t>
      </w:r>
      <w:r w:rsidR="001227EA">
        <w:rPr>
          <w:rFonts w:asciiTheme="majorHAnsi" w:hAnsiTheme="majorHAnsi"/>
          <w:sz w:val="24"/>
          <w:szCs w:val="24"/>
        </w:rPr>
        <w:t>20</w:t>
      </w:r>
      <w:r w:rsidR="001227EA" w:rsidRPr="001227EA">
        <w:rPr>
          <w:rFonts w:asciiTheme="majorHAnsi" w:hAnsiTheme="majorHAnsi"/>
          <w:sz w:val="24"/>
          <w:szCs w:val="24"/>
          <w:vertAlign w:val="superscript"/>
        </w:rPr>
        <w:t>th</w:t>
      </w:r>
      <w:r w:rsidR="001227EA">
        <w:rPr>
          <w:rFonts w:asciiTheme="majorHAnsi" w:hAnsiTheme="majorHAnsi"/>
          <w:sz w:val="24"/>
          <w:szCs w:val="24"/>
        </w:rPr>
        <w:t xml:space="preserve"> October </w:t>
      </w:r>
      <w:r w:rsidR="00185A2E">
        <w:rPr>
          <w:rFonts w:asciiTheme="majorHAnsi" w:hAnsiTheme="majorHAnsi"/>
          <w:sz w:val="24"/>
          <w:szCs w:val="24"/>
        </w:rPr>
        <w:t>2023</w:t>
      </w:r>
    </w:p>
    <w:p w14:paraId="1754C636" w14:textId="77777777" w:rsidR="0026716B" w:rsidRPr="000C246A" w:rsidRDefault="0026716B" w:rsidP="0026716B">
      <w:pPr>
        <w:rPr>
          <w:rFonts w:asciiTheme="majorHAnsi" w:hAnsiTheme="majorHAnsi"/>
          <w:sz w:val="24"/>
          <w:szCs w:val="24"/>
        </w:rPr>
      </w:pPr>
    </w:p>
    <w:p w14:paraId="486F3CC2" w14:textId="0852D7D1" w:rsidR="001227EA" w:rsidRPr="00FB777C" w:rsidRDefault="001227EA" w:rsidP="001227EA">
      <w:pPr>
        <w:jc w:val="both"/>
        <w:rPr>
          <w:rFonts w:asciiTheme="majorHAnsi" w:eastAsia="Times New Roman" w:hAnsiTheme="majorHAnsi" w:cstheme="majorHAnsi"/>
          <w:lang w:eastAsia="en-GB"/>
        </w:rPr>
      </w:pPr>
      <w:r w:rsidRPr="001227EA">
        <w:rPr>
          <w:rFonts w:asciiTheme="majorHAnsi" w:eastAsia="Times New Roman" w:hAnsiTheme="majorHAnsi" w:cstheme="majorHAnsi"/>
          <w:color w:val="000000"/>
          <w:lang w:eastAsia="en-GB"/>
        </w:rPr>
        <w:t>Dear Students and Parents,</w:t>
      </w:r>
    </w:p>
    <w:p w14:paraId="773CB33B" w14:textId="42B26870" w:rsidR="001227EA" w:rsidRPr="00FB777C" w:rsidRDefault="001227EA" w:rsidP="001227EA">
      <w:pPr>
        <w:jc w:val="both"/>
        <w:rPr>
          <w:rFonts w:asciiTheme="majorHAnsi" w:eastAsia="Times New Roman" w:hAnsiTheme="majorHAnsi" w:cstheme="majorHAnsi"/>
          <w:lang w:eastAsia="en-GB"/>
        </w:rPr>
      </w:pPr>
      <w:r w:rsidRPr="00FB777C">
        <w:rPr>
          <w:rFonts w:asciiTheme="majorHAnsi" w:eastAsia="Times New Roman" w:hAnsiTheme="majorHAnsi" w:cstheme="majorHAnsi"/>
          <w:b/>
          <w:bCs/>
          <w:color w:val="000000"/>
          <w:lang w:eastAsia="en-GB"/>
        </w:rPr>
        <w:br/>
      </w:r>
      <w:r w:rsidRPr="00FB777C">
        <w:rPr>
          <w:rFonts w:asciiTheme="majorHAnsi" w:eastAsia="Times New Roman" w:hAnsiTheme="majorHAnsi" w:cstheme="majorHAnsi"/>
          <w:lang w:eastAsia="en-GB"/>
        </w:rPr>
        <w:t>I am please</w:t>
      </w:r>
      <w:r>
        <w:rPr>
          <w:rFonts w:asciiTheme="majorHAnsi" w:eastAsia="Times New Roman" w:hAnsiTheme="majorHAnsi" w:cstheme="majorHAnsi"/>
          <w:lang w:eastAsia="en-GB"/>
        </w:rPr>
        <w:t>d to announce that the Year 11 Leaver’s P</w:t>
      </w:r>
      <w:r w:rsidRPr="00FB777C">
        <w:rPr>
          <w:rFonts w:asciiTheme="majorHAnsi" w:eastAsia="Times New Roman" w:hAnsiTheme="majorHAnsi" w:cstheme="majorHAnsi"/>
          <w:lang w:eastAsia="en-GB"/>
        </w:rPr>
        <w:t xml:space="preserve">rom will take place on </w:t>
      </w:r>
      <w:r>
        <w:rPr>
          <w:rFonts w:asciiTheme="majorHAnsi" w:eastAsia="Times New Roman" w:hAnsiTheme="majorHAnsi" w:cstheme="majorHAnsi"/>
          <w:lang w:eastAsia="en-GB"/>
        </w:rPr>
        <w:t>Thursday 27</w:t>
      </w:r>
      <w:r w:rsidRPr="001227EA">
        <w:rPr>
          <w:rFonts w:asciiTheme="majorHAnsi" w:eastAsia="Times New Roman" w:hAnsiTheme="majorHAnsi" w:cstheme="majorHAnsi"/>
          <w:vertAlign w:val="superscript"/>
          <w:lang w:eastAsia="en-GB"/>
        </w:rPr>
        <w:t>th</w:t>
      </w:r>
      <w:r>
        <w:rPr>
          <w:rFonts w:asciiTheme="majorHAnsi" w:eastAsia="Times New Roman" w:hAnsiTheme="majorHAnsi" w:cstheme="majorHAnsi"/>
          <w:lang w:eastAsia="en-GB"/>
        </w:rPr>
        <w:t xml:space="preserve"> June 2024,</w:t>
      </w:r>
      <w:r w:rsidRPr="00FB777C">
        <w:rPr>
          <w:rFonts w:asciiTheme="majorHAnsi" w:eastAsia="Times New Roman" w:hAnsiTheme="majorHAnsi" w:cstheme="majorHAnsi"/>
          <w:lang w:eastAsia="en-GB"/>
        </w:rPr>
        <w:t xml:space="preserve"> at </w:t>
      </w:r>
      <w:r>
        <w:rPr>
          <w:rFonts w:asciiTheme="majorHAnsi" w:eastAsia="Times New Roman" w:hAnsiTheme="majorHAnsi" w:cstheme="majorHAnsi"/>
          <w:lang w:eastAsia="en-GB"/>
        </w:rPr>
        <w:t xml:space="preserve">Chilworth Manor. </w:t>
      </w:r>
    </w:p>
    <w:p w14:paraId="6EB4CBC0" w14:textId="77777777" w:rsidR="001227EA" w:rsidRPr="00FB777C" w:rsidRDefault="001227EA" w:rsidP="001227EA">
      <w:pPr>
        <w:jc w:val="both"/>
        <w:rPr>
          <w:rFonts w:asciiTheme="majorHAnsi" w:eastAsia="Times New Roman" w:hAnsiTheme="majorHAnsi" w:cstheme="majorHAnsi"/>
          <w:lang w:eastAsia="en-GB"/>
        </w:rPr>
      </w:pPr>
    </w:p>
    <w:p w14:paraId="28F9858E" w14:textId="03A3CF1D" w:rsidR="001227EA" w:rsidRDefault="001227EA" w:rsidP="001227EA">
      <w:pPr>
        <w:jc w:val="both"/>
        <w:rPr>
          <w:rFonts w:asciiTheme="majorHAnsi" w:eastAsia="Times New Roman" w:hAnsiTheme="majorHAnsi" w:cstheme="majorHAnsi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>The total cost per student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 will be £</w:t>
      </w:r>
      <w:r w:rsidR="009925C9">
        <w:rPr>
          <w:rFonts w:asciiTheme="majorHAnsi" w:eastAsia="Times New Roman" w:hAnsiTheme="majorHAnsi" w:cstheme="majorHAnsi"/>
          <w:color w:val="000000"/>
          <w:lang w:eastAsia="en-GB"/>
        </w:rPr>
        <w:t>42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.00, 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>this will include a buffet m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eal and 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>a mocktail drink on arrival</w:t>
      </w:r>
      <w:r>
        <w:rPr>
          <w:rFonts w:asciiTheme="majorHAnsi" w:eastAsia="Times New Roman" w:hAnsiTheme="majorHAnsi" w:cstheme="majorHAnsi"/>
          <w:color w:val="000000"/>
          <w:lang w:eastAsia="en-GB"/>
        </w:rPr>
        <w:t>. The ticket price also covers additional costs</w:t>
      </w:r>
      <w:r w:rsidR="004B4BC0">
        <w:rPr>
          <w:rFonts w:asciiTheme="majorHAnsi" w:eastAsia="Times New Roman" w:hAnsiTheme="majorHAnsi" w:cstheme="majorHAnsi"/>
          <w:color w:val="000000"/>
          <w:lang w:eastAsia="en-GB"/>
        </w:rPr>
        <w:t xml:space="preserve"> such as 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the </w:t>
      </w:r>
      <w:r w:rsidR="004B4BC0">
        <w:rPr>
          <w:rFonts w:asciiTheme="majorHAnsi" w:eastAsia="Times New Roman" w:hAnsiTheme="majorHAnsi" w:cstheme="majorHAnsi"/>
          <w:color w:val="000000"/>
          <w:lang w:eastAsia="en-GB"/>
        </w:rPr>
        <w:t xml:space="preserve">DJ and some of the decorations.  </w:t>
      </w:r>
      <w:r>
        <w:rPr>
          <w:rFonts w:asciiTheme="majorHAnsi" w:eastAsia="Times New Roman" w:hAnsiTheme="majorHAnsi" w:cstheme="majorHAnsi"/>
          <w:lang w:eastAsia="en-GB"/>
        </w:rPr>
        <w:t>Students are able to</w:t>
      </w:r>
      <w:r w:rsidRPr="00FB777C">
        <w:rPr>
          <w:rFonts w:asciiTheme="majorHAnsi" w:eastAsia="Times New Roman" w:hAnsiTheme="majorHAnsi" w:cstheme="majorHAnsi"/>
          <w:lang w:eastAsia="en-GB"/>
        </w:rPr>
        <w:t xml:space="preserve"> arrive from 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6</w:t>
      </w:r>
      <w:r w:rsidRPr="00FB777C">
        <w:rPr>
          <w:rFonts w:asciiTheme="majorHAnsi" w:eastAsia="Times New Roman" w:hAnsiTheme="majorHAnsi" w:cstheme="majorHAnsi"/>
          <w:color w:val="000000"/>
          <w:shd w:val="clear" w:color="auto" w:fill="FFFFFF"/>
        </w:rPr>
        <w:t>pm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, with a</w:t>
      </w:r>
      <w:r w:rsidRPr="00FB777C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non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-alcoholic drinks </w:t>
      </w:r>
      <w:r w:rsidR="004E3BBD">
        <w:rPr>
          <w:rFonts w:asciiTheme="majorHAnsi" w:eastAsia="Times New Roman" w:hAnsiTheme="majorHAnsi" w:cstheme="majorHAnsi"/>
          <w:color w:val="000000"/>
          <w:shd w:val="clear" w:color="auto" w:fill="FFFFFF"/>
        </w:rPr>
        <w:t>r</w:t>
      </w:r>
      <w:r w:rsidRPr="00FB777C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eception 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>at 7pm. There will be a buffet served at 7:30pm</w:t>
      </w:r>
      <w:r w:rsidR="004B4BC0">
        <w:rPr>
          <w:rFonts w:asciiTheme="majorHAnsi" w:eastAsia="Times New Roman" w:hAnsiTheme="majorHAnsi" w:cstheme="majorHAnsi"/>
          <w:color w:val="000000"/>
          <w:shd w:val="clear" w:color="auto" w:fill="FFFFFF"/>
        </w:rPr>
        <w:t>,</w:t>
      </w:r>
      <w:r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 </w:t>
      </w:r>
      <w:r w:rsidRPr="00FB777C">
        <w:rPr>
          <w:rFonts w:asciiTheme="majorHAnsi" w:eastAsia="Times New Roman" w:hAnsiTheme="majorHAnsi" w:cstheme="majorHAnsi"/>
          <w:color w:val="000000"/>
          <w:shd w:val="clear" w:color="auto" w:fill="FFFFFF"/>
        </w:rPr>
        <w:t xml:space="preserve">with </w:t>
      </w:r>
      <w:r>
        <w:rPr>
          <w:rFonts w:asciiTheme="majorHAnsi" w:eastAsia="Times New Roman" w:hAnsiTheme="majorHAnsi" w:cstheme="majorHAnsi"/>
          <w:lang w:eastAsia="en-GB"/>
        </w:rPr>
        <w:t xml:space="preserve">the evening running </w:t>
      </w:r>
      <w:r w:rsidRPr="00FB777C">
        <w:rPr>
          <w:rFonts w:asciiTheme="majorHAnsi" w:eastAsia="Times New Roman" w:hAnsiTheme="majorHAnsi" w:cstheme="majorHAnsi"/>
          <w:lang w:eastAsia="en-GB"/>
        </w:rPr>
        <w:t>until 11pm.</w:t>
      </w:r>
    </w:p>
    <w:p w14:paraId="0785555B" w14:textId="77777777" w:rsidR="001227EA" w:rsidRDefault="001227EA" w:rsidP="001227EA">
      <w:pPr>
        <w:jc w:val="both"/>
        <w:rPr>
          <w:rFonts w:asciiTheme="majorHAnsi" w:eastAsia="Times New Roman" w:hAnsiTheme="majorHAnsi" w:cstheme="majorHAnsi"/>
          <w:lang w:eastAsia="en-GB"/>
        </w:rPr>
      </w:pPr>
    </w:p>
    <w:p w14:paraId="758ECDE4" w14:textId="6E441A17" w:rsidR="001B519C" w:rsidRDefault="001B519C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In order to </w:t>
      </w:r>
      <w:r>
        <w:rPr>
          <w:rFonts w:asciiTheme="majorHAnsi" w:eastAsia="Times New Roman" w:hAnsiTheme="majorHAnsi" w:cstheme="majorHAnsi"/>
          <w:color w:val="000000"/>
          <w:lang w:eastAsia="en-GB"/>
        </w:rPr>
        <w:t>help spread the cost, we will be collecting payment in 3 instalments which can be paid via ‘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>My Child at School’ (MCAS)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. 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If you do not have </w:t>
      </w:r>
      <w:r>
        <w:rPr>
          <w:rFonts w:asciiTheme="majorHAnsi" w:eastAsia="Times New Roman" w:hAnsiTheme="majorHAnsi" w:cstheme="majorHAnsi"/>
          <w:color w:val="000000"/>
          <w:lang w:eastAsia="en-GB"/>
        </w:rPr>
        <w:t>the MCAS account set up,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 please contact </w:t>
      </w:r>
      <w:r>
        <w:rPr>
          <w:rFonts w:asciiTheme="majorHAnsi" w:eastAsia="Times New Roman" w:hAnsiTheme="majorHAnsi" w:cstheme="majorHAnsi"/>
          <w:color w:val="000000"/>
          <w:lang w:eastAsia="en-GB"/>
        </w:rPr>
        <w:t>our Finance team on:</w:t>
      </w: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 </w:t>
      </w:r>
      <w:hyperlink r:id="rId8" w:history="1">
        <w:r w:rsidRPr="00FB777C">
          <w:rPr>
            <w:rStyle w:val="Hyperlink"/>
            <w:rFonts w:asciiTheme="majorHAnsi" w:eastAsia="Times New Roman" w:hAnsiTheme="majorHAnsi" w:cstheme="majorHAnsi"/>
            <w:lang w:eastAsia="en-GB"/>
          </w:rPr>
          <w:t>mcas@ushschool.org</w:t>
        </w:r>
      </w:hyperlink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. </w:t>
      </w:r>
    </w:p>
    <w:p w14:paraId="1CBE6CCE" w14:textId="77777777" w:rsidR="001B519C" w:rsidRDefault="001B519C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310214C1" w14:textId="7B30A33F" w:rsidR="001B519C" w:rsidRDefault="001B519C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Payment </w:t>
      </w:r>
      <w:r w:rsidR="00D509B9">
        <w:rPr>
          <w:rFonts w:asciiTheme="majorHAnsi" w:eastAsia="Times New Roman" w:hAnsiTheme="majorHAnsi" w:cstheme="majorHAnsi"/>
          <w:color w:val="000000"/>
          <w:lang w:eastAsia="en-GB"/>
        </w:rPr>
        <w:t>deadlines</w:t>
      </w:r>
      <w:r>
        <w:rPr>
          <w:rFonts w:asciiTheme="majorHAnsi" w:eastAsia="Times New Roman" w:hAnsiTheme="majorHAnsi" w:cstheme="majorHAnsi"/>
          <w:color w:val="000000"/>
          <w:lang w:eastAsia="en-GB"/>
        </w:rPr>
        <w:t>:</w:t>
      </w:r>
    </w:p>
    <w:p w14:paraId="7213B4DD" w14:textId="28DD8954" w:rsidR="001B519C" w:rsidRDefault="00D509B9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Thursday </w:t>
      </w:r>
      <w:r w:rsidR="009E645F">
        <w:rPr>
          <w:rFonts w:asciiTheme="majorHAnsi" w:eastAsia="Times New Roman" w:hAnsiTheme="majorHAnsi" w:cstheme="majorHAnsi"/>
          <w:color w:val="000000"/>
          <w:lang w:eastAsia="en-GB"/>
        </w:rPr>
        <w:t>14</w:t>
      </w:r>
      <w:r w:rsidR="009E645F" w:rsidRPr="009E645F">
        <w:rPr>
          <w:rFonts w:asciiTheme="majorHAnsi" w:eastAsia="Times New Roman" w:hAnsiTheme="majorHAnsi" w:cstheme="majorHAnsi"/>
          <w:color w:val="000000"/>
          <w:vertAlign w:val="superscript"/>
          <w:lang w:eastAsia="en-GB"/>
        </w:rPr>
        <w:t>th</w:t>
      </w:r>
      <w:r w:rsidR="009E645F">
        <w:rPr>
          <w:rFonts w:asciiTheme="majorHAnsi" w:eastAsia="Times New Roman" w:hAnsiTheme="majorHAnsi" w:cstheme="majorHAnsi"/>
          <w:color w:val="000000"/>
          <w:lang w:eastAsia="en-GB"/>
        </w:rPr>
        <w:t xml:space="preserve"> December 2023 - £15</w:t>
      </w:r>
    </w:p>
    <w:p w14:paraId="14613D7E" w14:textId="37837FFA" w:rsidR="009E645F" w:rsidRDefault="005E61DA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>Friday 9</w:t>
      </w:r>
      <w:r w:rsidRPr="005E61DA">
        <w:rPr>
          <w:rFonts w:asciiTheme="majorHAnsi" w:eastAsia="Times New Roman" w:hAnsiTheme="majorHAnsi" w:cstheme="majorHAnsi"/>
          <w:color w:val="000000"/>
          <w:vertAlign w:val="superscript"/>
          <w:lang w:eastAsia="en-GB"/>
        </w:rPr>
        <w:t>th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 February 2024 - £15</w:t>
      </w:r>
    </w:p>
    <w:p w14:paraId="5FB692EB" w14:textId="6C4B0A23" w:rsidR="005E61DA" w:rsidRDefault="005E1EA8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>Friday 28</w:t>
      </w:r>
      <w:r w:rsidRPr="005E1EA8">
        <w:rPr>
          <w:rFonts w:asciiTheme="majorHAnsi" w:eastAsia="Times New Roman" w:hAnsiTheme="majorHAnsi" w:cstheme="majorHAnsi"/>
          <w:color w:val="000000"/>
          <w:vertAlign w:val="superscript"/>
          <w:lang w:eastAsia="en-GB"/>
        </w:rPr>
        <w:t>th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 March 2024 - £12</w:t>
      </w:r>
    </w:p>
    <w:p w14:paraId="294F958D" w14:textId="77777777" w:rsidR="001B519C" w:rsidRDefault="001B519C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2C444D13" w14:textId="7A1E148E" w:rsidR="00184866" w:rsidRDefault="00184866" w:rsidP="00184866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 w:rsidRPr="00FB777C">
        <w:rPr>
          <w:rFonts w:asciiTheme="majorHAnsi" w:eastAsia="Times New Roman" w:hAnsiTheme="majorHAnsi" w:cstheme="majorHAnsi"/>
          <w:color w:val="000000"/>
          <w:lang w:eastAsia="en-GB"/>
        </w:rPr>
        <w:t xml:space="preserve">Please do get in touch if you are in financial difficulty so that we can help as many students as possible attend this event. </w:t>
      </w: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 Students </w:t>
      </w:r>
      <w:r w:rsidRPr="001112F4">
        <w:rPr>
          <w:rFonts w:asciiTheme="majorHAnsi" w:eastAsia="Times New Roman" w:hAnsiTheme="majorHAnsi" w:cstheme="majorHAnsi"/>
          <w:color w:val="000000"/>
          <w:lang w:eastAsia="en-GB"/>
        </w:rPr>
        <w:t xml:space="preserve">are under no obligation to purchase expensive outfits, </w:t>
      </w:r>
      <w:r w:rsidR="003C49A5">
        <w:rPr>
          <w:rFonts w:asciiTheme="majorHAnsi" w:eastAsia="Times New Roman" w:hAnsiTheme="majorHAnsi" w:cstheme="majorHAnsi"/>
          <w:color w:val="000000"/>
          <w:lang w:eastAsia="en-GB"/>
        </w:rPr>
        <w:t>nor</w:t>
      </w:r>
      <w:r w:rsidRPr="001112F4">
        <w:rPr>
          <w:rFonts w:asciiTheme="majorHAnsi" w:eastAsia="Times New Roman" w:hAnsiTheme="majorHAnsi" w:cstheme="majorHAnsi"/>
          <w:color w:val="000000"/>
          <w:lang w:eastAsia="en-GB"/>
        </w:rPr>
        <w:t xml:space="preserve"> to arrive in a rented car. We will be running a minibus service to the hotel for families who would like to opt for this as an option.</w:t>
      </w:r>
    </w:p>
    <w:p w14:paraId="2546E823" w14:textId="77777777" w:rsidR="00184866" w:rsidRDefault="00184866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064F0BC8" w14:textId="7FE64E96" w:rsidR="005E1EA8" w:rsidRDefault="005E1EA8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Our Prom Committee are looking to fundraise to </w:t>
      </w:r>
      <w:r w:rsidR="00184866">
        <w:rPr>
          <w:rFonts w:asciiTheme="majorHAnsi" w:eastAsia="Times New Roman" w:hAnsiTheme="majorHAnsi" w:cstheme="majorHAnsi"/>
          <w:color w:val="000000"/>
          <w:lang w:eastAsia="en-GB"/>
        </w:rPr>
        <w:t>cover the costs of decorating the venue so we can keep the ticket price down for students.  They have some fantastic ideas so please keep an eye out for these!</w:t>
      </w:r>
    </w:p>
    <w:p w14:paraId="5D3774F3" w14:textId="77777777" w:rsidR="00184866" w:rsidRDefault="00184866" w:rsidP="001B519C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20B05FE1" w14:textId="720BEF8F" w:rsidR="001227EA" w:rsidRPr="00FB777C" w:rsidRDefault="00184866" w:rsidP="001227EA">
      <w:pPr>
        <w:jc w:val="both"/>
        <w:rPr>
          <w:rFonts w:asciiTheme="majorHAnsi" w:eastAsia="Times New Roman" w:hAnsiTheme="majorHAnsi" w:cstheme="majorHAnsi"/>
          <w:color w:val="000000"/>
          <w:lang w:eastAsia="en-GB"/>
        </w:rPr>
      </w:pPr>
      <w:r>
        <w:rPr>
          <w:rFonts w:asciiTheme="majorHAnsi" w:eastAsia="Times New Roman" w:hAnsiTheme="majorHAnsi" w:cstheme="majorHAnsi"/>
          <w:color w:val="000000"/>
          <w:lang w:eastAsia="en-GB"/>
        </w:rPr>
        <w:t xml:space="preserve">We are very much looking forward to celebrating with you all </w:t>
      </w:r>
      <w:r w:rsidR="00E84712">
        <w:rPr>
          <w:rFonts w:asciiTheme="majorHAnsi" w:eastAsia="Times New Roman" w:hAnsiTheme="majorHAnsi" w:cstheme="majorHAnsi"/>
          <w:color w:val="000000"/>
          <w:lang w:eastAsia="en-GB"/>
        </w:rPr>
        <w:t>before you embark on your post-16 journey.  However, I do need to point out that, although this event is open to all students, any poor behaviour in school could put your place in jeopardy</w:t>
      </w:r>
      <w:r w:rsidR="004E3BBD">
        <w:rPr>
          <w:rFonts w:asciiTheme="majorHAnsi" w:eastAsia="Times New Roman" w:hAnsiTheme="majorHAnsi" w:cstheme="majorHAnsi"/>
          <w:color w:val="000000"/>
          <w:lang w:eastAsia="en-GB"/>
        </w:rPr>
        <w:t>.</w:t>
      </w:r>
    </w:p>
    <w:p w14:paraId="38ADE3CC" w14:textId="77777777" w:rsidR="0026716B" w:rsidRPr="000C246A" w:rsidRDefault="0026716B" w:rsidP="0026716B">
      <w:pPr>
        <w:rPr>
          <w:rFonts w:asciiTheme="majorHAnsi" w:hAnsiTheme="majorHAnsi"/>
          <w:sz w:val="24"/>
          <w:szCs w:val="24"/>
        </w:rPr>
      </w:pPr>
    </w:p>
    <w:p w14:paraId="0208DC95" w14:textId="77777777" w:rsidR="0026716B" w:rsidRDefault="0026716B" w:rsidP="0026716B">
      <w:pPr>
        <w:rPr>
          <w:rFonts w:asciiTheme="majorHAnsi" w:hAnsiTheme="majorHAnsi"/>
          <w:sz w:val="24"/>
          <w:szCs w:val="24"/>
        </w:rPr>
      </w:pPr>
      <w:r w:rsidRPr="000C246A">
        <w:rPr>
          <w:rFonts w:asciiTheme="majorHAnsi" w:hAnsiTheme="majorHAnsi"/>
          <w:sz w:val="24"/>
          <w:szCs w:val="24"/>
        </w:rPr>
        <w:t>Your</w:t>
      </w:r>
      <w:r>
        <w:rPr>
          <w:rFonts w:asciiTheme="majorHAnsi" w:hAnsiTheme="majorHAnsi"/>
          <w:sz w:val="24"/>
          <w:szCs w:val="24"/>
        </w:rPr>
        <w:t>s</w:t>
      </w:r>
      <w:r w:rsidRPr="000C246A">
        <w:rPr>
          <w:rFonts w:asciiTheme="majorHAnsi" w:hAnsiTheme="majorHAnsi"/>
          <w:sz w:val="24"/>
          <w:szCs w:val="24"/>
        </w:rPr>
        <w:t xml:space="preserve"> sincerely</w:t>
      </w:r>
      <w:r w:rsidR="0098173B">
        <w:rPr>
          <w:rFonts w:asciiTheme="majorHAnsi" w:hAnsiTheme="majorHAnsi"/>
          <w:sz w:val="24"/>
          <w:szCs w:val="24"/>
        </w:rPr>
        <w:t>,</w:t>
      </w:r>
    </w:p>
    <w:p w14:paraId="290300F2" w14:textId="77777777" w:rsidR="0026716B" w:rsidRPr="000C246A" w:rsidRDefault="0026716B" w:rsidP="0026716B">
      <w:pPr>
        <w:rPr>
          <w:rFonts w:asciiTheme="majorHAnsi" w:hAnsiTheme="majorHAnsi"/>
          <w:sz w:val="24"/>
          <w:szCs w:val="24"/>
        </w:rPr>
      </w:pPr>
    </w:p>
    <w:p w14:paraId="7347FBF6" w14:textId="77777777" w:rsidR="0026716B" w:rsidRDefault="0026716B" w:rsidP="002671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69EC0D8" wp14:editId="3358F4B6">
            <wp:extent cx="297180" cy="31239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 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8" cy="3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F81E" w14:textId="77777777" w:rsidR="0026716B" w:rsidRPr="000C246A" w:rsidRDefault="0026716B" w:rsidP="0026716B">
      <w:pPr>
        <w:rPr>
          <w:rFonts w:asciiTheme="majorHAnsi" w:hAnsiTheme="majorHAnsi"/>
          <w:sz w:val="24"/>
          <w:szCs w:val="24"/>
        </w:rPr>
      </w:pPr>
    </w:p>
    <w:p w14:paraId="4CD0522B" w14:textId="77777777" w:rsidR="0026716B" w:rsidRDefault="0026716B" w:rsidP="002671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Sarah Baillie</w:t>
      </w:r>
    </w:p>
    <w:p w14:paraId="6EED0918" w14:textId="10CB2642" w:rsidR="0026716B" w:rsidRDefault="0026716B" w:rsidP="002671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Head of Year 1</w:t>
      </w:r>
      <w:r w:rsidR="001227EA">
        <w:rPr>
          <w:rFonts w:asciiTheme="majorHAnsi" w:hAnsiTheme="majorHAnsi"/>
          <w:sz w:val="24"/>
          <w:szCs w:val="24"/>
        </w:rPr>
        <w:t>1</w:t>
      </w:r>
    </w:p>
    <w:p w14:paraId="1682D6E1" w14:textId="77777777" w:rsidR="0026716B" w:rsidRPr="000C246A" w:rsidRDefault="0026716B" w:rsidP="002671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(Sarah.Baillie@ushschool.org)</w:t>
      </w:r>
    </w:p>
    <w:sectPr w:rsidR="0026716B" w:rsidRPr="000C246A" w:rsidSect="00AA35D1">
      <w:headerReference w:type="first" r:id="rId10"/>
      <w:footerReference w:type="first" r:id="rId11"/>
      <w:pgSz w:w="11900" w:h="16840" w:code="9"/>
      <w:pgMar w:top="567" w:right="987" w:bottom="992" w:left="1134" w:header="709" w:footer="7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8D0D4" w14:textId="77777777" w:rsidR="005A61A2" w:rsidRDefault="005A61A2">
      <w:r>
        <w:separator/>
      </w:r>
    </w:p>
  </w:endnote>
  <w:endnote w:type="continuationSeparator" w:id="0">
    <w:p w14:paraId="244D8DFF" w14:textId="77777777" w:rsidR="005A61A2" w:rsidRDefault="005A6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CDB68" w14:textId="77777777" w:rsidR="007178ED" w:rsidRDefault="00747F5E" w:rsidP="007178ED">
    <w:r>
      <w:rPr>
        <w:noProof/>
        <w:sz w:val="14"/>
        <w:szCs w:val="14"/>
        <w:lang w:eastAsia="en-GB"/>
      </w:rPr>
      <w:drawing>
        <wp:anchor distT="0" distB="0" distL="114300" distR="114300" simplePos="0" relativeHeight="251669504" behindDoc="1" locked="0" layoutInCell="1" allowOverlap="1" wp14:anchorId="05309135" wp14:editId="333F636A">
          <wp:simplePos x="0" y="0"/>
          <wp:positionH relativeFrom="column">
            <wp:posOffset>5928995</wp:posOffset>
          </wp:positionH>
          <wp:positionV relativeFrom="paragraph">
            <wp:posOffset>37465</wp:posOffset>
          </wp:positionV>
          <wp:extent cx="476250" cy="476250"/>
          <wp:effectExtent l="0" t="0" r="0" b="0"/>
          <wp:wrapTight wrapText="bothSides">
            <wp:wrapPolygon edited="0">
              <wp:start x="0" y="0"/>
              <wp:lineTo x="0" y="20736"/>
              <wp:lineTo x="20736" y="20736"/>
              <wp:lineTo x="20736" y="0"/>
              <wp:lineTo x="0" y="0"/>
            </wp:wrapPolygon>
          </wp:wrapTight>
          <wp:docPr id="5" name="Picture 5" descr="\\ushschool.local\staff\jpr\Logos\US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shschool.local\staff\jpr\Logos\US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7AF">
      <w:rPr>
        <w:noProof/>
        <w:sz w:val="14"/>
        <w:szCs w:val="14"/>
      </w:rPr>
      <w:drawing>
        <wp:anchor distT="0" distB="0" distL="114300" distR="114300" simplePos="0" relativeHeight="251670528" behindDoc="1" locked="0" layoutInCell="1" allowOverlap="1" wp14:anchorId="53626687" wp14:editId="01042057">
          <wp:simplePos x="0" y="0"/>
          <wp:positionH relativeFrom="column">
            <wp:posOffset>2744470</wp:posOffset>
          </wp:positionH>
          <wp:positionV relativeFrom="paragraph">
            <wp:posOffset>-316865</wp:posOffset>
          </wp:positionV>
          <wp:extent cx="594995" cy="775335"/>
          <wp:effectExtent l="0" t="0" r="0" b="5715"/>
          <wp:wrapTight wrapText="bothSides">
            <wp:wrapPolygon edited="0">
              <wp:start x="0" y="0"/>
              <wp:lineTo x="0" y="21229"/>
              <wp:lineTo x="20747" y="21229"/>
              <wp:lineTo x="207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TCMYK@3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7AF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77830CE4" wp14:editId="79928621">
          <wp:simplePos x="0" y="0"/>
          <wp:positionH relativeFrom="margin">
            <wp:posOffset>-380365</wp:posOffset>
          </wp:positionH>
          <wp:positionV relativeFrom="paragraph">
            <wp:posOffset>67310</wp:posOffset>
          </wp:positionV>
          <wp:extent cx="714299" cy="37401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JEP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99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AA0523" w14:textId="77777777" w:rsidR="007178ED" w:rsidRDefault="007178ED" w:rsidP="007178ED">
    <w:pPr>
      <w:pStyle w:val="Footer"/>
    </w:pPr>
  </w:p>
  <w:p w14:paraId="5494002E" w14:textId="77777777" w:rsidR="007178ED" w:rsidRDefault="007178ED" w:rsidP="007178ED"/>
  <w:p w14:paraId="4CD7D733" w14:textId="77777777" w:rsidR="007178ED" w:rsidRDefault="007178ED" w:rsidP="007178ED">
    <w:pPr>
      <w:jc w:val="center"/>
      <w:rPr>
        <w:sz w:val="14"/>
        <w:szCs w:val="14"/>
      </w:rPr>
    </w:pPr>
    <w:r>
      <w:rPr>
        <w:sz w:val="14"/>
        <w:szCs w:val="14"/>
      </w:rPr>
      <w:t>UPPER SHIRLEY HIGH SCHOOL is part of the Jefferys Education Partnership, registered in England and Wales, Company Registration Number 10749662</w:t>
    </w:r>
  </w:p>
  <w:p w14:paraId="0F67AE59" w14:textId="77777777" w:rsidR="007178ED" w:rsidRDefault="007178ED" w:rsidP="007178ED">
    <w:pPr>
      <w:jc w:val="center"/>
      <w:rPr>
        <w:sz w:val="14"/>
        <w:szCs w:val="14"/>
      </w:rPr>
    </w:pPr>
    <w:r>
      <w:rPr>
        <w:sz w:val="14"/>
        <w:szCs w:val="14"/>
      </w:rPr>
      <w:t>Registered Office: Hamwic Education Trust, Unit E, The Mill Yard, Nursling Street, Southampton, SO16 0AJ. VAT Registration: 268216686</w:t>
    </w:r>
  </w:p>
  <w:p w14:paraId="1798589D" w14:textId="77777777" w:rsidR="007178ED" w:rsidRDefault="007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6D6AD" w14:textId="77777777" w:rsidR="005A61A2" w:rsidRDefault="005A61A2">
      <w:r>
        <w:separator/>
      </w:r>
    </w:p>
  </w:footnote>
  <w:footnote w:type="continuationSeparator" w:id="0">
    <w:p w14:paraId="0A87258E" w14:textId="77777777" w:rsidR="005A61A2" w:rsidRDefault="005A6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80551" w14:textId="77777777" w:rsidR="002F306A" w:rsidRDefault="002F306A">
    <w:pPr>
      <w:pStyle w:val="Header"/>
      <w:rPr>
        <w:noProof/>
        <w:lang w:val="en-GB" w:eastAsia="en-GB"/>
      </w:rPr>
    </w:pPr>
  </w:p>
  <w:p w14:paraId="35E0E80B" w14:textId="77777777" w:rsidR="007178ED" w:rsidRDefault="009B3824" w:rsidP="009B3824">
    <w:pPr>
      <w:pStyle w:val="Header"/>
      <w:tabs>
        <w:tab w:val="clear" w:pos="4320"/>
        <w:tab w:val="clear" w:pos="8640"/>
        <w:tab w:val="left" w:pos="241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D8F88A9" wp14:editId="467A916A">
              <wp:simplePos x="0" y="0"/>
              <wp:positionH relativeFrom="column">
                <wp:posOffset>4718050</wp:posOffset>
              </wp:positionH>
              <wp:positionV relativeFrom="paragraph">
                <wp:posOffset>933450</wp:posOffset>
              </wp:positionV>
              <wp:extent cx="2036445" cy="1404620"/>
              <wp:effectExtent l="0" t="0" r="1905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644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7B7727" w14:textId="77777777" w:rsidR="009B3824" w:rsidRPr="004F0D68" w:rsidRDefault="009B3824" w:rsidP="009B3824">
                          <w:pPr>
                            <w:rPr>
                              <w:b/>
                              <w:color w:val="4F81BD" w:themeColor="accent1"/>
                            </w:rPr>
                          </w:pPr>
                          <w:r w:rsidRPr="004F0D68">
                            <w:rPr>
                              <w:b/>
                              <w:color w:val="4F81BD" w:themeColor="accent1"/>
                            </w:rPr>
                            <w:t>Headteacher: Mr C Sykes</w:t>
                          </w:r>
                        </w:p>
                        <w:p w14:paraId="1596D8C7" w14:textId="77777777" w:rsidR="009B3824" w:rsidRPr="009B3824" w:rsidRDefault="009B3824" w:rsidP="009B3824"/>
                        <w:p w14:paraId="57071A51" w14:textId="77777777" w:rsidR="009B3824" w:rsidRPr="009B3824" w:rsidRDefault="009B3824" w:rsidP="009B3824">
                          <w:pPr>
                            <w:rPr>
                              <w:b/>
                            </w:rPr>
                          </w:pPr>
                          <w:r w:rsidRPr="009B3824">
                            <w:rPr>
                              <w:b/>
                            </w:rPr>
                            <w:t>Upper Shirley High School</w:t>
                          </w:r>
                        </w:p>
                        <w:p w14:paraId="46896EF7" w14:textId="77777777" w:rsidR="009B3824" w:rsidRPr="009B3824" w:rsidRDefault="009B3824" w:rsidP="009B3824">
                          <w:r w:rsidRPr="009B3824">
                            <w:t>Bellemoor Road</w:t>
                          </w:r>
                        </w:p>
                        <w:p w14:paraId="2172D5E5" w14:textId="77777777" w:rsidR="009B3824" w:rsidRPr="009B3824" w:rsidRDefault="009B3824" w:rsidP="009B3824">
                          <w:r w:rsidRPr="009B3824">
                            <w:t>Shirley</w:t>
                          </w:r>
                        </w:p>
                        <w:p w14:paraId="4D8475B4" w14:textId="77777777" w:rsidR="009B3824" w:rsidRPr="009B3824" w:rsidRDefault="009B3824" w:rsidP="009B3824">
                          <w:r w:rsidRPr="009B3824">
                            <w:t>Southampton</w:t>
                          </w:r>
                        </w:p>
                        <w:p w14:paraId="6DA4471D" w14:textId="77777777" w:rsidR="009B3824" w:rsidRDefault="009B3824" w:rsidP="009B3824">
                          <w:r w:rsidRPr="009B3824">
                            <w:t>SO15 7QU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8F88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1.5pt;margin-top:73.5pt;width:160.3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" stroked="f">
              <v:textbox style="mso-fit-shape-to-text:t">
                <w:txbxContent>
                  <w:p w14:paraId="427B7727" w14:textId="77777777" w:rsidR="009B3824" w:rsidRPr="004F0D68" w:rsidRDefault="009B3824" w:rsidP="009B3824">
                    <w:pPr>
                      <w:rPr>
                        <w:b/>
                        <w:color w:val="4F81BD" w:themeColor="accent1"/>
                      </w:rPr>
                    </w:pPr>
                    <w:r w:rsidRPr="004F0D68">
                      <w:rPr>
                        <w:b/>
                        <w:color w:val="4F81BD" w:themeColor="accent1"/>
                      </w:rPr>
                      <w:t>Headteacher: Mr C Sykes</w:t>
                    </w:r>
                  </w:p>
                  <w:p w14:paraId="1596D8C7" w14:textId="77777777" w:rsidR="009B3824" w:rsidRPr="009B3824" w:rsidRDefault="009B3824" w:rsidP="009B3824"/>
                  <w:p w14:paraId="57071A51" w14:textId="77777777" w:rsidR="009B3824" w:rsidRPr="009B3824" w:rsidRDefault="009B3824" w:rsidP="009B3824">
                    <w:pPr>
                      <w:rPr>
                        <w:b/>
                      </w:rPr>
                    </w:pPr>
                    <w:r w:rsidRPr="009B3824">
                      <w:rPr>
                        <w:b/>
                      </w:rPr>
                      <w:t>Upper Shirley High School</w:t>
                    </w:r>
                  </w:p>
                  <w:p w14:paraId="46896EF7" w14:textId="77777777" w:rsidR="009B3824" w:rsidRPr="009B3824" w:rsidRDefault="009B3824" w:rsidP="009B3824">
                    <w:r w:rsidRPr="009B3824">
                      <w:t>Bellemoor Road</w:t>
                    </w:r>
                  </w:p>
                  <w:p w14:paraId="2172D5E5" w14:textId="77777777" w:rsidR="009B3824" w:rsidRPr="009B3824" w:rsidRDefault="009B3824" w:rsidP="009B3824">
                    <w:r w:rsidRPr="009B3824">
                      <w:t>Shirley</w:t>
                    </w:r>
                  </w:p>
                  <w:p w14:paraId="4D8475B4" w14:textId="77777777" w:rsidR="009B3824" w:rsidRPr="009B3824" w:rsidRDefault="009B3824" w:rsidP="009B3824">
                    <w:r w:rsidRPr="009B3824">
                      <w:t>Southampton</w:t>
                    </w:r>
                  </w:p>
                  <w:p w14:paraId="6DA4471D" w14:textId="77777777" w:rsidR="009B3824" w:rsidRDefault="009B3824" w:rsidP="009B3824">
                    <w:r w:rsidRPr="009B3824">
                      <w:t>SO15 7QU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178ED">
      <w:rPr>
        <w:noProof/>
        <w:lang w:val="en-GB" w:eastAsia="en-GB"/>
      </w:rPr>
      <w:drawing>
        <wp:anchor distT="0" distB="0" distL="114300" distR="114300" simplePos="0" relativeHeight="251665408" behindDoc="1" locked="1" layoutInCell="1" allowOverlap="1" wp14:anchorId="46171A57" wp14:editId="7F5A590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4440" cy="1476375"/>
          <wp:effectExtent l="0" t="0" r="0" b="9525"/>
          <wp:wrapNone/>
          <wp:docPr id="1" name="Picture 1" descr="USH LetterheadHIRESRE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H LetterheadHIRESREV1.jpg"/>
                  <pic:cNvPicPr/>
                </pic:nvPicPr>
                <pic:blipFill rotWithShape="1">
                  <a:blip r:embed="rId1"/>
                  <a:srcRect b="86200"/>
                  <a:stretch/>
                </pic:blipFill>
                <pic:spPr bwMode="auto">
                  <a:xfrm>
                    <a:off x="0" y="0"/>
                    <a:ext cx="7584440" cy="147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D613F"/>
    <w:multiLevelType w:val="hybridMultilevel"/>
    <w:tmpl w:val="FFD64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D3274"/>
    <w:multiLevelType w:val="hybridMultilevel"/>
    <w:tmpl w:val="3F3EAD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A0A92"/>
    <w:multiLevelType w:val="hybridMultilevel"/>
    <w:tmpl w:val="83CEF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8444C"/>
    <w:multiLevelType w:val="hybridMultilevel"/>
    <w:tmpl w:val="01C6449A"/>
    <w:lvl w:ilvl="0" w:tplc="6AEC40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1120">
    <w:abstractNumId w:val="0"/>
  </w:num>
  <w:num w:numId="2" w16cid:durableId="18681356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0294346">
    <w:abstractNumId w:val="2"/>
  </w:num>
  <w:num w:numId="4" w16cid:durableId="1500995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8E3"/>
    <w:rsid w:val="00004F7E"/>
    <w:rsid w:val="0002681D"/>
    <w:rsid w:val="00061A0E"/>
    <w:rsid w:val="000707AF"/>
    <w:rsid w:val="000803DF"/>
    <w:rsid w:val="000D374D"/>
    <w:rsid w:val="000E5551"/>
    <w:rsid w:val="00111621"/>
    <w:rsid w:val="001227EA"/>
    <w:rsid w:val="00122951"/>
    <w:rsid w:val="0015229D"/>
    <w:rsid w:val="001560D0"/>
    <w:rsid w:val="00163785"/>
    <w:rsid w:val="00184866"/>
    <w:rsid w:val="00185A2E"/>
    <w:rsid w:val="001871B4"/>
    <w:rsid w:val="001A4C58"/>
    <w:rsid w:val="001B519C"/>
    <w:rsid w:val="001D03BA"/>
    <w:rsid w:val="001F6FD1"/>
    <w:rsid w:val="00204DB3"/>
    <w:rsid w:val="00247FCB"/>
    <w:rsid w:val="0026716B"/>
    <w:rsid w:val="00274482"/>
    <w:rsid w:val="0029490A"/>
    <w:rsid w:val="002C2434"/>
    <w:rsid w:val="002D5858"/>
    <w:rsid w:val="002E0EEF"/>
    <w:rsid w:val="002E76EE"/>
    <w:rsid w:val="002F306A"/>
    <w:rsid w:val="00310F00"/>
    <w:rsid w:val="00314FCF"/>
    <w:rsid w:val="003242FB"/>
    <w:rsid w:val="00363F36"/>
    <w:rsid w:val="003C49A5"/>
    <w:rsid w:val="003E2EAC"/>
    <w:rsid w:val="00400D93"/>
    <w:rsid w:val="00451D48"/>
    <w:rsid w:val="00457DD4"/>
    <w:rsid w:val="0046725F"/>
    <w:rsid w:val="00474148"/>
    <w:rsid w:val="00490082"/>
    <w:rsid w:val="004B4BC0"/>
    <w:rsid w:val="004C3F50"/>
    <w:rsid w:val="004D4889"/>
    <w:rsid w:val="004D5B92"/>
    <w:rsid w:val="004E3BBD"/>
    <w:rsid w:val="004F0D68"/>
    <w:rsid w:val="00533A46"/>
    <w:rsid w:val="0053771F"/>
    <w:rsid w:val="00543D82"/>
    <w:rsid w:val="00562B2E"/>
    <w:rsid w:val="00565C0A"/>
    <w:rsid w:val="005A61A2"/>
    <w:rsid w:val="005C59F6"/>
    <w:rsid w:val="005E1EA8"/>
    <w:rsid w:val="005E438C"/>
    <w:rsid w:val="005E61DA"/>
    <w:rsid w:val="00605D1C"/>
    <w:rsid w:val="0068187C"/>
    <w:rsid w:val="006A18F0"/>
    <w:rsid w:val="006B3B28"/>
    <w:rsid w:val="006D510D"/>
    <w:rsid w:val="006E7B28"/>
    <w:rsid w:val="007064AE"/>
    <w:rsid w:val="007072CE"/>
    <w:rsid w:val="00715807"/>
    <w:rsid w:val="007178ED"/>
    <w:rsid w:val="0072481D"/>
    <w:rsid w:val="00741BE4"/>
    <w:rsid w:val="00747F5E"/>
    <w:rsid w:val="007729E6"/>
    <w:rsid w:val="007929CF"/>
    <w:rsid w:val="007A5E3C"/>
    <w:rsid w:val="00840ED7"/>
    <w:rsid w:val="008559D8"/>
    <w:rsid w:val="00875FC7"/>
    <w:rsid w:val="008821D1"/>
    <w:rsid w:val="00893763"/>
    <w:rsid w:val="008D0414"/>
    <w:rsid w:val="008D055C"/>
    <w:rsid w:val="008E612D"/>
    <w:rsid w:val="009471B8"/>
    <w:rsid w:val="00972B4C"/>
    <w:rsid w:val="00975DF2"/>
    <w:rsid w:val="00980429"/>
    <w:rsid w:val="0098173B"/>
    <w:rsid w:val="00987391"/>
    <w:rsid w:val="0098741D"/>
    <w:rsid w:val="009905E3"/>
    <w:rsid w:val="009925C9"/>
    <w:rsid w:val="009B3824"/>
    <w:rsid w:val="009C4F28"/>
    <w:rsid w:val="009D77DB"/>
    <w:rsid w:val="009E0E59"/>
    <w:rsid w:val="009E645F"/>
    <w:rsid w:val="009E71CA"/>
    <w:rsid w:val="00A07BBE"/>
    <w:rsid w:val="00A33094"/>
    <w:rsid w:val="00A632B8"/>
    <w:rsid w:val="00A907BC"/>
    <w:rsid w:val="00AA35D1"/>
    <w:rsid w:val="00AE34A5"/>
    <w:rsid w:val="00B4251C"/>
    <w:rsid w:val="00B46F2D"/>
    <w:rsid w:val="00B84840"/>
    <w:rsid w:val="00BD0D2E"/>
    <w:rsid w:val="00BE77B1"/>
    <w:rsid w:val="00BF40B3"/>
    <w:rsid w:val="00BF5C36"/>
    <w:rsid w:val="00C150E1"/>
    <w:rsid w:val="00C3176C"/>
    <w:rsid w:val="00C356B9"/>
    <w:rsid w:val="00C6384F"/>
    <w:rsid w:val="00C77E06"/>
    <w:rsid w:val="00D509B9"/>
    <w:rsid w:val="00D75162"/>
    <w:rsid w:val="00D76B74"/>
    <w:rsid w:val="00D92C25"/>
    <w:rsid w:val="00DF08A0"/>
    <w:rsid w:val="00E66152"/>
    <w:rsid w:val="00E84712"/>
    <w:rsid w:val="00E856A3"/>
    <w:rsid w:val="00E8784B"/>
    <w:rsid w:val="00EA1207"/>
    <w:rsid w:val="00EA221C"/>
    <w:rsid w:val="00F0405A"/>
    <w:rsid w:val="00F05F20"/>
    <w:rsid w:val="00F338E3"/>
    <w:rsid w:val="00F41EAE"/>
    <w:rsid w:val="00F5140B"/>
    <w:rsid w:val="00F616B8"/>
    <w:rsid w:val="00FD58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EA6F7"/>
  <w15:docId w15:val="{8519165B-7935-48D3-AA93-1F997638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929CF"/>
    <w:rPr>
      <w:b/>
      <w:bCs/>
    </w:rPr>
  </w:style>
  <w:style w:type="paragraph" w:customStyle="1" w:styleId="ocular-col">
    <w:name w:val="ocular-col"/>
    <w:basedOn w:val="Normal"/>
    <w:rsid w:val="007929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5D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5C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87C"/>
    <w:rPr>
      <w:rFonts w:ascii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87C"/>
    <w:rPr>
      <w:rFonts w:ascii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as@ushschool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TEMPLATES\USH%20Headed%20Paper%20December%202017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41B3D-7521-4A51-A3ED-56802A75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USH Headed Paper December 2017 Final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Nicolette Bateman</dc:creator>
  <cp:lastModifiedBy>Sarah Baillie</cp:lastModifiedBy>
  <cp:revision>15</cp:revision>
  <cp:lastPrinted>2022-09-15T08:51:00Z</cp:lastPrinted>
  <dcterms:created xsi:type="dcterms:W3CDTF">2023-10-12T11:45:00Z</dcterms:created>
  <dcterms:modified xsi:type="dcterms:W3CDTF">2023-10-13T10:50:00Z</dcterms:modified>
</cp:coreProperties>
</file>